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pPr w:leftFromText="141" w:rightFromText="141" w:vertAnchor="text" w:horzAnchor="margin" w:tblpY="5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484"/>
      </w:tblGrid>
      <w:tr w:rsidR="00A2732B" w:rsidRPr="00A2732B" w14:paraId="687BAC88" w14:textId="77777777" w:rsidTr="00317582">
        <w:tc>
          <w:tcPr>
            <w:tcW w:w="4587" w:type="dxa"/>
          </w:tcPr>
          <w:p w14:paraId="159F5224" w14:textId="7EB4CC53" w:rsidR="00A2732B" w:rsidRPr="00846957" w:rsidRDefault="00906E40" w:rsidP="00317582">
            <w:pPr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>Hinnap</w:t>
            </w:r>
            <w:r w:rsidR="00A5285D" w:rsidRPr="00846957">
              <w:rPr>
                <w:rFonts w:ascii="Times New Roman" w:hAnsi="Times New Roman" w:cs="Times New Roman"/>
                <w:szCs w:val="24"/>
              </w:rPr>
              <w:t>akkumise küsimine</w:t>
            </w:r>
          </w:p>
        </w:tc>
        <w:tc>
          <w:tcPr>
            <w:tcW w:w="4484" w:type="dxa"/>
          </w:tcPr>
          <w:p w14:paraId="1C1EE674" w14:textId="282ED3A3" w:rsidR="00A2732B" w:rsidRPr="00846957" w:rsidRDefault="00BF0839" w:rsidP="00317582">
            <w:pPr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 xml:space="preserve">                            </w:t>
            </w:r>
            <w:r w:rsidR="00906E40" w:rsidRPr="00846957">
              <w:rPr>
                <w:rFonts w:ascii="Times New Roman" w:hAnsi="Times New Roman" w:cs="Times New Roman"/>
                <w:szCs w:val="24"/>
              </w:rPr>
              <w:t>M</w:t>
            </w:r>
            <w:r w:rsidR="00A2732B" w:rsidRPr="00846957">
              <w:rPr>
                <w:rFonts w:ascii="Times New Roman" w:hAnsi="Times New Roman" w:cs="Times New Roman"/>
                <w:szCs w:val="24"/>
              </w:rPr>
              <w:t>eie</w:t>
            </w:r>
            <w:r w:rsidR="003C55D9" w:rsidRPr="0084695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640E7">
              <w:rPr>
                <w:rFonts w:ascii="Times New Roman" w:hAnsi="Times New Roman" w:cs="Times New Roman"/>
                <w:szCs w:val="24"/>
              </w:rPr>
              <w:t>2</w:t>
            </w:r>
            <w:r w:rsidR="00A640E7">
              <w:t xml:space="preserve">2.10.2026 nr </w:t>
            </w:r>
          </w:p>
        </w:tc>
      </w:tr>
      <w:tr w:rsidR="00A2732B" w:rsidRPr="00A2732B" w14:paraId="441E25D1" w14:textId="77777777" w:rsidTr="00317582">
        <w:tc>
          <w:tcPr>
            <w:tcW w:w="4587" w:type="dxa"/>
          </w:tcPr>
          <w:p w14:paraId="6B96C6AE" w14:textId="3E1E840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4" w:type="dxa"/>
          </w:tcPr>
          <w:p w14:paraId="1250E2EC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2732B" w:rsidRPr="00A2732B" w14:paraId="7491B50E" w14:textId="77777777" w:rsidTr="00317582">
        <w:tc>
          <w:tcPr>
            <w:tcW w:w="4587" w:type="dxa"/>
          </w:tcPr>
          <w:p w14:paraId="539D919A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4" w:type="dxa"/>
          </w:tcPr>
          <w:p w14:paraId="5EE79025" w14:textId="7E237EF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2732B" w:rsidRPr="00A2732B" w14:paraId="331BF545" w14:textId="77777777" w:rsidTr="00317582">
        <w:tc>
          <w:tcPr>
            <w:tcW w:w="4587" w:type="dxa"/>
          </w:tcPr>
          <w:p w14:paraId="14DBBD38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84" w:type="dxa"/>
          </w:tcPr>
          <w:p w14:paraId="4CF6CCCF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A2732B" w:rsidRPr="00A2732B" w14:paraId="30D270B0" w14:textId="77777777" w:rsidTr="00317582">
        <w:trPr>
          <w:trHeight w:val="9501"/>
        </w:trPr>
        <w:tc>
          <w:tcPr>
            <w:tcW w:w="9071" w:type="dxa"/>
            <w:gridSpan w:val="2"/>
          </w:tcPr>
          <w:p w14:paraId="14A09CEA" w14:textId="5A8917F7" w:rsidR="00496942" w:rsidRDefault="00906E40" w:rsidP="0049694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 xml:space="preserve">Haljala Vallavalitsus </w:t>
            </w:r>
            <w:r w:rsidR="000D7F4C" w:rsidRPr="00846957">
              <w:rPr>
                <w:rFonts w:ascii="Times New Roman" w:hAnsi="Times New Roman" w:cs="Times New Roman"/>
                <w:szCs w:val="24"/>
              </w:rPr>
              <w:t xml:space="preserve">edastab Teile hinnapakkumise päringu </w:t>
            </w:r>
            <w:r w:rsidR="00D56D0F" w:rsidRPr="00846957">
              <w:rPr>
                <w:rFonts w:ascii="Times New Roman" w:hAnsi="Times New Roman" w:cs="Times New Roman"/>
                <w:szCs w:val="24"/>
              </w:rPr>
              <w:t>„Haljala valla jäätmehoolduseeskirja koostami</w:t>
            </w:r>
            <w:r w:rsidR="00336D37">
              <w:rPr>
                <w:rFonts w:ascii="Times New Roman" w:hAnsi="Times New Roman" w:cs="Times New Roman"/>
                <w:szCs w:val="24"/>
              </w:rPr>
              <w:t>ne</w:t>
            </w:r>
            <w:r w:rsidR="00D56D0F" w:rsidRPr="00846957">
              <w:rPr>
                <w:rFonts w:ascii="Times New Roman" w:hAnsi="Times New Roman" w:cs="Times New Roman"/>
                <w:szCs w:val="24"/>
              </w:rPr>
              <w:t xml:space="preserve">“ vastavalt </w:t>
            </w:r>
            <w:r w:rsidR="00DD687F" w:rsidRPr="00846957">
              <w:rPr>
                <w:rFonts w:ascii="Times New Roman" w:hAnsi="Times New Roman" w:cs="Times New Roman"/>
                <w:szCs w:val="24"/>
              </w:rPr>
              <w:t>kirja lisadele. Hinnapakkumist jäätmehoolduseeskirja koostamiseks ootame Teilt hiljemal</w:t>
            </w:r>
            <w:r w:rsidR="00AD388E" w:rsidRPr="00846957">
              <w:rPr>
                <w:rFonts w:ascii="Times New Roman" w:hAnsi="Times New Roman" w:cs="Times New Roman"/>
                <w:szCs w:val="24"/>
              </w:rPr>
              <w:t xml:space="preserve">t </w:t>
            </w:r>
            <w:r w:rsidR="00A640E7">
              <w:rPr>
                <w:rFonts w:ascii="Times New Roman" w:hAnsi="Times New Roman" w:cs="Times New Roman"/>
                <w:szCs w:val="24"/>
              </w:rPr>
              <w:t>0</w:t>
            </w:r>
            <w:r w:rsidR="00AD388E" w:rsidRPr="00846957">
              <w:rPr>
                <w:rFonts w:ascii="Times New Roman" w:hAnsi="Times New Roman" w:cs="Times New Roman"/>
                <w:szCs w:val="24"/>
              </w:rPr>
              <w:t xml:space="preserve">6. </w:t>
            </w:r>
            <w:r w:rsidR="00A640E7">
              <w:rPr>
                <w:rFonts w:ascii="Times New Roman" w:hAnsi="Times New Roman" w:cs="Times New Roman"/>
                <w:szCs w:val="24"/>
              </w:rPr>
              <w:t>novemb</w:t>
            </w:r>
            <w:r w:rsidR="00602C7D">
              <w:rPr>
                <w:rFonts w:ascii="Times New Roman" w:hAnsi="Times New Roman" w:cs="Times New Roman"/>
                <w:szCs w:val="24"/>
              </w:rPr>
              <w:t>ril</w:t>
            </w:r>
            <w:r w:rsidR="00AD388E" w:rsidRPr="00846957">
              <w:rPr>
                <w:rFonts w:ascii="Times New Roman" w:hAnsi="Times New Roman" w:cs="Times New Roman"/>
                <w:szCs w:val="24"/>
              </w:rPr>
              <w:t xml:space="preserve"> 202</w:t>
            </w:r>
            <w:r w:rsidR="00244389" w:rsidRPr="00846957">
              <w:rPr>
                <w:rFonts w:ascii="Times New Roman" w:hAnsi="Times New Roman" w:cs="Times New Roman"/>
                <w:szCs w:val="24"/>
              </w:rPr>
              <w:t>6 kell 1</w:t>
            </w:r>
            <w:r w:rsidR="004E38F6">
              <w:rPr>
                <w:rFonts w:ascii="Times New Roman" w:hAnsi="Times New Roman" w:cs="Times New Roman"/>
                <w:szCs w:val="24"/>
              </w:rPr>
              <w:t>3</w:t>
            </w:r>
            <w:r w:rsidR="00244389" w:rsidRPr="00846957">
              <w:rPr>
                <w:rFonts w:ascii="Times New Roman" w:hAnsi="Times New Roman" w:cs="Times New Roman"/>
                <w:szCs w:val="24"/>
              </w:rPr>
              <w:t xml:space="preserve">.00 </w:t>
            </w:r>
          </w:p>
          <w:p w14:paraId="740C8085" w14:textId="1216ED77" w:rsidR="00A2732B" w:rsidRPr="00846957" w:rsidRDefault="00244389" w:rsidP="0049694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 xml:space="preserve">e-posti aadressile </w:t>
            </w:r>
            <w:hyperlink r:id="rId8" w:history="1">
              <w:r w:rsidRPr="00846957">
                <w:rPr>
                  <w:rStyle w:val="Hperlink"/>
                  <w:rFonts w:ascii="Times New Roman" w:hAnsi="Times New Roman" w:cs="Times New Roman"/>
                  <w:szCs w:val="24"/>
                </w:rPr>
                <w:t>haljala@haljala.ee</w:t>
              </w:r>
            </w:hyperlink>
            <w:r w:rsidRPr="00846957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906E40" w:rsidRPr="0084695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EAB7557" w14:textId="77777777" w:rsidR="0005608E" w:rsidRPr="00846957" w:rsidRDefault="0005608E" w:rsidP="00496942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0A63B44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543C695B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>Lugupidamisega</w:t>
            </w:r>
          </w:p>
          <w:p w14:paraId="2CA2B71B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795741A0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</w:rPr>
              <w:t>(allkirjastatud digitaalselt)</w:t>
            </w:r>
          </w:p>
          <w:p w14:paraId="237D8785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2B67D5EC" w14:textId="6C4D63BF" w:rsidR="00244389" w:rsidRPr="00846957" w:rsidRDefault="00A640E7" w:rsidP="0031758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Lea Mägi</w:t>
            </w:r>
            <w:r w:rsidR="00846957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r w:rsidR="00846957" w:rsidRPr="00846957">
              <w:rPr>
                <w:rFonts w:ascii="Times New Roman" w:hAnsi="Times New Roman" w:cs="Times New Roman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Cs w:val="24"/>
              </w:rPr>
              <w:t>K</w:t>
            </w:r>
            <w:r>
              <w:t>eskkonnaspetsialist</w:t>
            </w:r>
          </w:p>
          <w:p w14:paraId="48CF3126" w14:textId="77777777" w:rsidR="00244389" w:rsidRDefault="00244389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788752A2" w14:textId="77777777" w:rsidR="00531EFF" w:rsidRDefault="00531EFF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7BBC59E1" w14:textId="77777777" w:rsidR="007F723B" w:rsidRPr="00846957" w:rsidRDefault="007F723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1D0232B8" w14:textId="704B1931" w:rsidR="00244389" w:rsidRPr="00B90DA0" w:rsidRDefault="00244389" w:rsidP="00244389">
            <w:pPr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Lisa:  1. </w:t>
            </w:r>
            <w:r w:rsidR="00B90DA0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 </w:t>
            </w:r>
            <w:r w:rsidR="00B90DA0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L</w:t>
            </w:r>
            <w:r w:rsidR="00B90DA0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ähteülesanne Haljala valla </w:t>
            </w:r>
            <w:r w:rsidR="00B90DA0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j</w:t>
            </w:r>
            <w:r w:rsidR="00B90DA0">
              <w:rPr>
                <w:rStyle w:val="markedcontent"/>
                <w:shd w:val="clear" w:color="auto" w:fill="FFFFFF"/>
              </w:rPr>
              <w:t xml:space="preserve">äätmehoolduseeskirja </w:t>
            </w:r>
            <w:r w:rsidR="00B90DA0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koostamise</w:t>
            </w:r>
            <w:r w:rsidR="00336D3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ks</w:t>
            </w:r>
            <w:r w:rsidR="00B90DA0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r w:rsidRPr="00846957">
              <w:rPr>
                <w:rFonts w:ascii="Times New Roman" w:hAnsi="Times New Roman" w:cs="Times New Roman"/>
                <w:szCs w:val="24"/>
                <w:shd w:val="clear" w:color="auto" w:fill="FFFFFF"/>
              </w:rPr>
              <w:br/>
            </w:r>
            <w:r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         2. </w:t>
            </w:r>
            <w:r w:rsidR="00B90DA0"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Hinnapäring</w:t>
            </w:r>
            <w:r w:rsidRPr="00846957">
              <w:rPr>
                <w:rFonts w:ascii="Times New Roman" w:hAnsi="Times New Roman" w:cs="Times New Roman"/>
                <w:szCs w:val="24"/>
                <w:shd w:val="clear" w:color="auto" w:fill="FFFFFF"/>
              </w:rPr>
              <w:br/>
            </w:r>
            <w:r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         3. Töövõtulepingu projekt.</w:t>
            </w:r>
          </w:p>
          <w:p w14:paraId="1830B576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1FAE236C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76919882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4A94AEDC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3EF15C7A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4C757728" w14:textId="51EB0C51" w:rsidR="00A2732B" w:rsidRPr="00846957" w:rsidRDefault="00846957" w:rsidP="00317582">
            <w:pPr>
              <w:rPr>
                <w:rFonts w:ascii="Times New Roman" w:hAnsi="Times New Roman" w:cs="Times New Roman"/>
                <w:szCs w:val="24"/>
              </w:rPr>
            </w:pPr>
            <w:r w:rsidRPr="00846957">
              <w:rPr>
                <w:rFonts w:ascii="Times New Roman" w:hAnsi="Times New Roman" w:cs="Times New Roman"/>
                <w:szCs w:val="24"/>
                <w:shd w:val="clear" w:color="auto" w:fill="FFFFFF"/>
              </w:rPr>
              <w:br/>
            </w:r>
            <w:r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+372 </w:t>
            </w:r>
            <w:r w:rsidR="00A640E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>56694496</w:t>
            </w:r>
            <w:r w:rsidRPr="0084695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 </w:t>
            </w:r>
            <w:r w:rsidRPr="00846957">
              <w:rPr>
                <w:rFonts w:ascii="Times New Roman" w:hAnsi="Times New Roman" w:cs="Times New Roman"/>
                <w:szCs w:val="24"/>
                <w:shd w:val="clear" w:color="auto" w:fill="FFFFFF"/>
              </w:rPr>
              <w:br/>
            </w:r>
            <w:hyperlink r:id="rId9" w:history="1">
              <w:r w:rsidR="00A640E7" w:rsidRPr="00074C30">
                <w:rPr>
                  <w:rStyle w:val="Hperlink"/>
                  <w:rFonts w:ascii="Times New Roman" w:hAnsi="Times New Roman" w:cs="Times New Roman"/>
                  <w:szCs w:val="24"/>
                  <w:shd w:val="clear" w:color="auto" w:fill="FFFFFF"/>
                </w:rPr>
                <w:t>lea.magi@haljala.ee</w:t>
              </w:r>
            </w:hyperlink>
            <w:r w:rsidR="00A640E7">
              <w:rPr>
                <w:rStyle w:val="markedcontent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</w:p>
          <w:p w14:paraId="51691445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473B73A2" w14:textId="7777777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  <w:p w14:paraId="173D96E4" w14:textId="706483B7" w:rsidR="00A2732B" w:rsidRPr="00846957" w:rsidRDefault="00A2732B" w:rsidP="0031758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439CAD6" w14:textId="77777777" w:rsidR="00A670D9" w:rsidRDefault="00A670D9"/>
    <w:sectPr w:rsidR="00A670D9" w:rsidSect="004F5F8C">
      <w:headerReference w:type="first" r:id="rId10"/>
      <w:footerReference w:type="first" r:id="rId11"/>
      <w:pgSz w:w="11906" w:h="16838"/>
      <w:pgMar w:top="1418" w:right="1134" w:bottom="1418" w:left="1701" w:header="85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78B8" w14:textId="77777777" w:rsidR="00CE3106" w:rsidRDefault="00CE3106" w:rsidP="004F68A4">
      <w:pPr>
        <w:spacing w:after="0"/>
      </w:pPr>
      <w:r>
        <w:separator/>
      </w:r>
    </w:p>
  </w:endnote>
  <w:endnote w:type="continuationSeparator" w:id="0">
    <w:p w14:paraId="38952918" w14:textId="77777777" w:rsidR="00CE3106" w:rsidRDefault="00CE3106" w:rsidP="004F68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roy Ligh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3787"/>
    </w:tblGrid>
    <w:tr w:rsidR="00684355" w14:paraId="6D7048FD" w14:textId="77777777" w:rsidTr="003522B8">
      <w:tc>
        <w:tcPr>
          <w:tcW w:w="4820" w:type="dxa"/>
          <w:tcBorders>
            <w:top w:val="single" w:sz="4" w:space="0" w:color="A5A5A5" w:themeColor="accent3"/>
          </w:tcBorders>
        </w:tcPr>
        <w:p w14:paraId="5C499B18" w14:textId="77777777" w:rsidR="00684355" w:rsidRPr="00173B13" w:rsidRDefault="00684355" w:rsidP="00684355">
          <w:pPr>
            <w:pStyle w:val="Jalus"/>
            <w:rPr>
              <w:rFonts w:ascii="Gilroy Light" w:hAnsi="Gilroy Light" w:cstheme="majorBidi"/>
              <w:b/>
              <w:bCs/>
              <w:sz w:val="16"/>
              <w:szCs w:val="16"/>
            </w:rPr>
          </w:pPr>
          <w:r w:rsidRPr="00173B13">
            <w:rPr>
              <w:rFonts w:ascii="Gilroy Light" w:hAnsi="Gilroy Light" w:cstheme="majorBidi"/>
              <w:b/>
              <w:bCs/>
              <w:sz w:val="16"/>
              <w:szCs w:val="16"/>
            </w:rPr>
            <w:t xml:space="preserve">Haljala vallavalitsus                             </w:t>
          </w:r>
          <w:r w:rsidRPr="00173B13">
            <w:rPr>
              <w:rFonts w:ascii="Gilroy Light" w:hAnsi="Gilroy Light" w:cstheme="majorBidi"/>
              <w:b/>
              <w:bCs/>
              <w:sz w:val="16"/>
              <w:szCs w:val="16"/>
            </w:rPr>
            <w:tab/>
          </w:r>
        </w:p>
        <w:p w14:paraId="0ECFD917" w14:textId="77777777" w:rsidR="00684355" w:rsidRPr="00173B13" w:rsidRDefault="00DA61BC" w:rsidP="00684355">
          <w:pPr>
            <w:pStyle w:val="Jalus"/>
            <w:rPr>
              <w:rFonts w:ascii="Gilroy Light" w:hAnsi="Gilroy Light" w:cstheme="majorBidi"/>
              <w:sz w:val="16"/>
              <w:szCs w:val="16"/>
            </w:rPr>
          </w:pPr>
          <w:r>
            <w:rPr>
              <w:rFonts w:ascii="Gilroy Light" w:hAnsi="Gilroy Light" w:cstheme="majorBidi"/>
              <w:sz w:val="16"/>
              <w:szCs w:val="16"/>
            </w:rPr>
            <w:t>Tallinna</w:t>
          </w:r>
          <w:r w:rsidR="00F502F7" w:rsidRPr="00173B13">
            <w:rPr>
              <w:rFonts w:ascii="Gilroy Light" w:hAnsi="Gilroy Light" w:cstheme="majorBidi"/>
              <w:sz w:val="16"/>
              <w:szCs w:val="16"/>
            </w:rPr>
            <w:t xml:space="preserve"> mnt </w:t>
          </w:r>
          <w:r>
            <w:rPr>
              <w:rFonts w:ascii="Gilroy Light" w:hAnsi="Gilroy Light" w:cstheme="majorBidi"/>
              <w:sz w:val="16"/>
              <w:szCs w:val="16"/>
            </w:rPr>
            <w:t>1</w:t>
          </w:r>
          <w:r w:rsidR="00F502F7" w:rsidRPr="00173B13">
            <w:rPr>
              <w:rFonts w:ascii="Gilroy Light" w:hAnsi="Gilroy Light" w:cstheme="majorBidi"/>
              <w:sz w:val="16"/>
              <w:szCs w:val="16"/>
            </w:rPr>
            <w:t>3, Haljala</w:t>
          </w:r>
          <w:r w:rsidR="00684355" w:rsidRPr="00173B13">
            <w:rPr>
              <w:rFonts w:ascii="Gilroy Light" w:hAnsi="Gilroy Light" w:cstheme="majorBidi"/>
              <w:sz w:val="16"/>
              <w:szCs w:val="16"/>
            </w:rPr>
            <w:t xml:space="preserve"> alevik 45</w:t>
          </w:r>
          <w:r w:rsidR="00F502F7" w:rsidRPr="00173B13">
            <w:rPr>
              <w:rFonts w:ascii="Gilroy Light" w:hAnsi="Gilroy Light" w:cstheme="majorBidi"/>
              <w:sz w:val="16"/>
              <w:szCs w:val="16"/>
            </w:rPr>
            <w:t>301</w:t>
          </w:r>
        </w:p>
        <w:p w14:paraId="56C7F403" w14:textId="77777777" w:rsidR="00684355" w:rsidRPr="00173B13" w:rsidRDefault="00684355" w:rsidP="00684355">
          <w:pPr>
            <w:pStyle w:val="Default"/>
            <w:rPr>
              <w:rFonts w:ascii="Gilroy Light" w:hAnsi="Gilroy Light"/>
              <w:sz w:val="16"/>
              <w:szCs w:val="16"/>
            </w:rPr>
          </w:pPr>
          <w:r w:rsidRPr="00173B13">
            <w:rPr>
              <w:rFonts w:ascii="Gilroy Light" w:hAnsi="Gilroy Light"/>
              <w:sz w:val="16"/>
              <w:szCs w:val="16"/>
            </w:rPr>
            <w:t>tel +372</w:t>
          </w:r>
          <w:r w:rsidRPr="00173B13">
            <w:rPr>
              <w:rFonts w:ascii="Calibri" w:hAnsi="Calibri" w:cs="Calibri"/>
              <w:sz w:val="16"/>
              <w:szCs w:val="16"/>
            </w:rPr>
            <w:t> </w:t>
          </w:r>
          <w:r w:rsidRPr="00173B13">
            <w:rPr>
              <w:rFonts w:ascii="Gilroy Light" w:hAnsi="Gilroy Light"/>
              <w:sz w:val="16"/>
              <w:szCs w:val="16"/>
            </w:rPr>
            <w:t>325 8630 | +372</w:t>
          </w:r>
          <w:r w:rsidRPr="00173B13">
            <w:rPr>
              <w:rFonts w:ascii="Calibri" w:hAnsi="Calibri" w:cs="Calibri"/>
              <w:sz w:val="16"/>
              <w:szCs w:val="16"/>
            </w:rPr>
            <w:t> </w:t>
          </w:r>
          <w:r w:rsidRPr="00173B13">
            <w:rPr>
              <w:rFonts w:ascii="Gilroy Light" w:hAnsi="Gilroy Light"/>
              <w:sz w:val="16"/>
              <w:szCs w:val="16"/>
            </w:rPr>
            <w:t xml:space="preserve">510 6244                                          </w:t>
          </w:r>
        </w:p>
        <w:p w14:paraId="4FE8FAD2" w14:textId="77777777" w:rsidR="00684355" w:rsidRPr="00173B13" w:rsidRDefault="00684355" w:rsidP="00684355">
          <w:pPr>
            <w:rPr>
              <w:rFonts w:ascii="Gilroy Light" w:hAnsi="Gilroy Light"/>
              <w:sz w:val="16"/>
              <w:szCs w:val="16"/>
            </w:rPr>
          </w:pPr>
          <w:r w:rsidRPr="00173B13">
            <w:rPr>
              <w:rFonts w:ascii="Gilroy Light" w:hAnsi="Gilroy Light"/>
              <w:sz w:val="16"/>
              <w:szCs w:val="16"/>
            </w:rPr>
            <w:t xml:space="preserve">e-post haljala@haljala.ee | www.haljala.ee                   </w:t>
          </w:r>
        </w:p>
      </w:tc>
      <w:tc>
        <w:tcPr>
          <w:tcW w:w="3787" w:type="dxa"/>
          <w:tcBorders>
            <w:top w:val="single" w:sz="4" w:space="0" w:color="A5A5A5" w:themeColor="accent3"/>
          </w:tcBorders>
        </w:tcPr>
        <w:p w14:paraId="37EB1B10" w14:textId="77777777" w:rsidR="00684355" w:rsidRPr="00173B13" w:rsidRDefault="00684355" w:rsidP="00684355">
          <w:pPr>
            <w:rPr>
              <w:rFonts w:ascii="Gilroy Light" w:hAnsi="Gilroy Light"/>
              <w:sz w:val="16"/>
              <w:szCs w:val="16"/>
            </w:rPr>
          </w:pPr>
          <w:r w:rsidRPr="00173B13">
            <w:rPr>
              <w:rFonts w:ascii="Gilroy Light" w:hAnsi="Gilroy Light"/>
              <w:sz w:val="16"/>
              <w:szCs w:val="16"/>
            </w:rPr>
            <w:t>registrikood 75013144</w:t>
          </w:r>
        </w:p>
        <w:p w14:paraId="517A074F" w14:textId="77777777" w:rsidR="00684355" w:rsidRPr="00173B13" w:rsidRDefault="00684355" w:rsidP="00684355">
          <w:pPr>
            <w:rPr>
              <w:rFonts w:ascii="Gilroy Light" w:hAnsi="Gilroy Light"/>
              <w:sz w:val="16"/>
              <w:szCs w:val="16"/>
            </w:rPr>
          </w:pPr>
          <w:r w:rsidRPr="00173B13">
            <w:rPr>
              <w:rFonts w:ascii="Gilroy Light" w:hAnsi="Gilroy Light"/>
              <w:sz w:val="16"/>
              <w:szCs w:val="16"/>
            </w:rPr>
            <w:t>EE492200221011363010 Swedbank</w:t>
          </w:r>
        </w:p>
        <w:p w14:paraId="51773B03" w14:textId="77777777" w:rsidR="00684355" w:rsidRPr="00173B13" w:rsidRDefault="00684355" w:rsidP="00684355">
          <w:pPr>
            <w:rPr>
              <w:rFonts w:ascii="Gilroy Light" w:hAnsi="Gilroy Light"/>
              <w:sz w:val="16"/>
              <w:szCs w:val="16"/>
            </w:rPr>
          </w:pPr>
          <w:r w:rsidRPr="00173B13">
            <w:rPr>
              <w:rFonts w:ascii="Gilroy Light" w:hAnsi="Gilroy Light"/>
              <w:sz w:val="16"/>
              <w:szCs w:val="16"/>
            </w:rPr>
            <w:t>EE291010502009480009 SEB Pank</w:t>
          </w:r>
        </w:p>
        <w:p w14:paraId="661FCFB5" w14:textId="77777777" w:rsidR="00684355" w:rsidRPr="00173B13" w:rsidRDefault="00684355" w:rsidP="00684355">
          <w:pPr>
            <w:pStyle w:val="Jalus"/>
            <w:rPr>
              <w:rFonts w:ascii="Gilroy Light" w:hAnsi="Gilroy Light"/>
              <w:sz w:val="16"/>
              <w:szCs w:val="16"/>
            </w:rPr>
          </w:pPr>
        </w:p>
      </w:tc>
    </w:tr>
  </w:tbl>
  <w:p w14:paraId="07AD03E1" w14:textId="77777777" w:rsidR="00684355" w:rsidRDefault="0068435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1FBE" w14:textId="77777777" w:rsidR="00CE3106" w:rsidRDefault="00CE3106" w:rsidP="004F68A4">
      <w:pPr>
        <w:spacing w:after="0"/>
      </w:pPr>
      <w:r>
        <w:separator/>
      </w:r>
    </w:p>
  </w:footnote>
  <w:footnote w:type="continuationSeparator" w:id="0">
    <w:p w14:paraId="4D61B8F5" w14:textId="77777777" w:rsidR="00CE3106" w:rsidRDefault="00CE3106" w:rsidP="004F68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7AEB" w14:textId="77777777" w:rsidR="004F68A4" w:rsidRPr="00A170A9" w:rsidRDefault="004F68A4" w:rsidP="004F68A4">
    <w:pPr>
      <w:pStyle w:val="Pis"/>
      <w:rPr>
        <w:rFonts w:ascii="Gilroy Light" w:hAnsi="Gilroy Light"/>
        <w:b/>
        <w:bCs/>
        <w:sz w:val="36"/>
        <w:szCs w:val="36"/>
      </w:rPr>
    </w:pPr>
    <w:r w:rsidRPr="00A170A9">
      <w:rPr>
        <w:rFonts w:ascii="Gilroy Light" w:hAnsi="Gilroy Light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4234C3A5" wp14:editId="7B075314">
          <wp:simplePos x="0" y="0"/>
          <wp:positionH relativeFrom="margin">
            <wp:posOffset>-761521</wp:posOffset>
          </wp:positionH>
          <wp:positionV relativeFrom="topMargin">
            <wp:align>bottom</wp:align>
          </wp:positionV>
          <wp:extent cx="688975" cy="758825"/>
          <wp:effectExtent l="0" t="0" r="0" b="3175"/>
          <wp:wrapSquare wrapText="bothSides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975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70A9">
      <w:rPr>
        <w:rFonts w:ascii="Gilroy Light" w:hAnsi="Gilroy Light"/>
        <w:b/>
        <w:bCs/>
        <w:sz w:val="36"/>
        <w:szCs w:val="36"/>
      </w:rPr>
      <w:t>H</w:t>
    </w:r>
    <w:r w:rsidR="005337BE" w:rsidRPr="00A170A9">
      <w:rPr>
        <w:rFonts w:ascii="Gilroy Light" w:hAnsi="Gilroy Light"/>
        <w:b/>
        <w:bCs/>
        <w:sz w:val="36"/>
        <w:szCs w:val="36"/>
      </w:rPr>
      <w:t>aljala</w:t>
    </w:r>
    <w:r w:rsidR="00535D2F" w:rsidRPr="00A170A9">
      <w:rPr>
        <w:rFonts w:ascii="Gilroy Light" w:hAnsi="Gilroy Light"/>
        <w:b/>
        <w:bCs/>
        <w:sz w:val="36"/>
        <w:szCs w:val="36"/>
      </w:rPr>
      <w:t xml:space="preserve"> </w:t>
    </w:r>
    <w:r w:rsidR="00317582" w:rsidRPr="00A170A9">
      <w:rPr>
        <w:rFonts w:ascii="Gilroy Light" w:hAnsi="Gilroy Light"/>
        <w:b/>
        <w:bCs/>
        <w:sz w:val="36"/>
        <w:szCs w:val="36"/>
      </w:rPr>
      <w:t>V</w:t>
    </w:r>
    <w:r w:rsidR="005337BE" w:rsidRPr="00A170A9">
      <w:rPr>
        <w:rFonts w:ascii="Gilroy Light" w:hAnsi="Gilroy Light"/>
        <w:b/>
        <w:bCs/>
        <w:sz w:val="36"/>
        <w:szCs w:val="36"/>
      </w:rPr>
      <w:t>allavalitsus</w:t>
    </w:r>
  </w:p>
  <w:p w14:paraId="1E818215" w14:textId="77777777" w:rsidR="004F68A4" w:rsidRPr="006C3EEF" w:rsidRDefault="004F68A4">
    <w:pPr>
      <w:pStyle w:val="Pis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40"/>
    <w:rsid w:val="000310D7"/>
    <w:rsid w:val="0005608E"/>
    <w:rsid w:val="00065808"/>
    <w:rsid w:val="000B3D99"/>
    <w:rsid w:val="000D7F4C"/>
    <w:rsid w:val="001228F6"/>
    <w:rsid w:val="00173B13"/>
    <w:rsid w:val="001A7366"/>
    <w:rsid w:val="001B3EA6"/>
    <w:rsid w:val="001F30F7"/>
    <w:rsid w:val="00242BEF"/>
    <w:rsid w:val="00244389"/>
    <w:rsid w:val="00317582"/>
    <w:rsid w:val="00336D37"/>
    <w:rsid w:val="003C55D9"/>
    <w:rsid w:val="00496942"/>
    <w:rsid w:val="004D6CE3"/>
    <w:rsid w:val="004E38F6"/>
    <w:rsid w:val="004F5F8C"/>
    <w:rsid w:val="004F68A4"/>
    <w:rsid w:val="00531EFF"/>
    <w:rsid w:val="005337BE"/>
    <w:rsid w:val="00535D2F"/>
    <w:rsid w:val="00581D76"/>
    <w:rsid w:val="005C255D"/>
    <w:rsid w:val="00602C7D"/>
    <w:rsid w:val="00684355"/>
    <w:rsid w:val="00691100"/>
    <w:rsid w:val="006C3EEF"/>
    <w:rsid w:val="006F209C"/>
    <w:rsid w:val="0074096F"/>
    <w:rsid w:val="007F723B"/>
    <w:rsid w:val="00807942"/>
    <w:rsid w:val="008105B6"/>
    <w:rsid w:val="00845C86"/>
    <w:rsid w:val="00846957"/>
    <w:rsid w:val="00906E40"/>
    <w:rsid w:val="00935EC6"/>
    <w:rsid w:val="00A00689"/>
    <w:rsid w:val="00A170A9"/>
    <w:rsid w:val="00A2732B"/>
    <w:rsid w:val="00A5285D"/>
    <w:rsid w:val="00A640E7"/>
    <w:rsid w:val="00A670D9"/>
    <w:rsid w:val="00A81D94"/>
    <w:rsid w:val="00AD388E"/>
    <w:rsid w:val="00B744C8"/>
    <w:rsid w:val="00B90DA0"/>
    <w:rsid w:val="00BB7B32"/>
    <w:rsid w:val="00BF0839"/>
    <w:rsid w:val="00C14D8C"/>
    <w:rsid w:val="00C22852"/>
    <w:rsid w:val="00C465F3"/>
    <w:rsid w:val="00CE3106"/>
    <w:rsid w:val="00D265DD"/>
    <w:rsid w:val="00D56D0F"/>
    <w:rsid w:val="00DA61BC"/>
    <w:rsid w:val="00DB7BEB"/>
    <w:rsid w:val="00DC368F"/>
    <w:rsid w:val="00DD687F"/>
    <w:rsid w:val="00DF40E4"/>
    <w:rsid w:val="00E07609"/>
    <w:rsid w:val="00E67D88"/>
    <w:rsid w:val="00E86E02"/>
    <w:rsid w:val="00F5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7C260"/>
  <w15:chartTrackingRefBased/>
  <w15:docId w15:val="{729CA15B-1F0E-40F0-B3FB-A4E90710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744C8"/>
    <w:pPr>
      <w:spacing w:after="40" w:line="240" w:lineRule="auto"/>
    </w:pPr>
    <w:rPr>
      <w:rFonts w:asciiTheme="majorBidi" w:hAnsiTheme="majorBidi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744C8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86E02"/>
    <w:pPr>
      <w:keepNext/>
      <w:keepLines/>
      <w:spacing w:before="120" w:after="120"/>
      <w:outlineLvl w:val="1"/>
    </w:pPr>
    <w:rPr>
      <w:rFonts w:eastAsiaTheme="majorEastAsia" w:cstheme="majorBidi"/>
      <w:b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4F68A4"/>
    <w:pPr>
      <w:tabs>
        <w:tab w:val="center" w:pos="4536"/>
        <w:tab w:val="right" w:pos="9072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4F68A4"/>
  </w:style>
  <w:style w:type="paragraph" w:styleId="Jalus">
    <w:name w:val="footer"/>
    <w:basedOn w:val="Normaallaad"/>
    <w:link w:val="JalusMrk"/>
    <w:uiPriority w:val="99"/>
    <w:unhideWhenUsed/>
    <w:rsid w:val="004F68A4"/>
    <w:pPr>
      <w:tabs>
        <w:tab w:val="center" w:pos="4536"/>
        <w:tab w:val="right" w:pos="9072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4F68A4"/>
  </w:style>
  <w:style w:type="paragraph" w:customStyle="1" w:styleId="Default">
    <w:name w:val="Default"/>
    <w:rsid w:val="00684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Kontuurtabel">
    <w:name w:val="Table Grid"/>
    <w:basedOn w:val="Normaaltabel"/>
    <w:uiPriority w:val="39"/>
    <w:rsid w:val="00684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1Mrk">
    <w:name w:val="Pealkiri 1 Märk"/>
    <w:basedOn w:val="Liguvaikefont"/>
    <w:link w:val="Pealkiri1"/>
    <w:uiPriority w:val="9"/>
    <w:rsid w:val="00B744C8"/>
    <w:rPr>
      <w:rFonts w:asciiTheme="majorBidi" w:eastAsiaTheme="majorEastAsia" w:hAnsiTheme="majorBidi" w:cstheme="majorBidi"/>
      <w:b/>
      <w:sz w:val="28"/>
      <w:szCs w:val="32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86E02"/>
    <w:rPr>
      <w:rFonts w:asciiTheme="majorBidi" w:eastAsiaTheme="majorEastAsia" w:hAnsiTheme="majorBidi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A2732B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2732B"/>
    <w:rPr>
      <w:color w:val="605E5C"/>
      <w:shd w:val="clear" w:color="auto" w:fill="E1DFDD"/>
    </w:rPr>
  </w:style>
  <w:style w:type="character" w:customStyle="1" w:styleId="markedcontent">
    <w:name w:val="markedcontent"/>
    <w:basedOn w:val="Liguvaikefont"/>
    <w:rsid w:val="00A00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jala@haljala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ea.magi@haljala.ee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M&#228;giHaljalavald\Haljala%20Vallavalitsus\Haljala%20Vallavalitsus%20-%20Documents\Dokumendimallid\VV_kiri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45EB2F432D8B4FB5E9A2BD98328908" ma:contentTypeVersion="19" ma:contentTypeDescription="Loo uus dokument" ma:contentTypeScope="" ma:versionID="5259e859129c38ea4a14816ce2060df4">
  <xsd:schema xmlns:xsd="http://www.w3.org/2001/XMLSchema" xmlns:xs="http://www.w3.org/2001/XMLSchema" xmlns:p="http://schemas.microsoft.com/office/2006/metadata/properties" xmlns:ns2="14ca1e78-c7a4-4880-9d60-ff04ee289d72" xmlns:ns3="f74b6f77-523d-4240-b877-ebe3d0308d8b" targetNamespace="http://schemas.microsoft.com/office/2006/metadata/properties" ma:root="true" ma:fieldsID="b25abbc4b497afa99774035d3498abe9" ns2:_="" ns3:_="">
    <xsd:import namespace="14ca1e78-c7a4-4880-9d60-ff04ee289d72"/>
    <xsd:import namespace="f74b6f77-523d-4240-b877-ebe3d0308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a1e78-c7a4-4880-9d60-ff04ee289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8d68c9b4-820e-4759-9b61-989abf5d33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6f77-523d-4240-b877-ebe3d030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8d8cec-11b2-4dc9-9356-ba1adfe9ac77}" ma:internalName="TaxCatchAll" ma:showField="CatchAllData" ma:web="f74b6f77-523d-4240-b877-ebe3d0308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ca1e78-c7a4-4880-9d60-ff04ee289d72">
      <Terms xmlns="http://schemas.microsoft.com/office/infopath/2007/PartnerControls"/>
    </lcf76f155ced4ddcb4097134ff3c332f>
    <TaxCatchAll xmlns="f74b6f77-523d-4240-b877-ebe3d0308d8b" xsi:nil="true"/>
  </documentManagement>
</p:properties>
</file>

<file path=customXml/itemProps1.xml><?xml version="1.0" encoding="utf-8"?>
<ds:datastoreItem xmlns:ds="http://schemas.openxmlformats.org/officeDocument/2006/customXml" ds:itemID="{2815042C-4B9F-47BB-88ED-CBC21256B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a1e78-c7a4-4880-9d60-ff04ee289d72"/>
    <ds:schemaRef ds:uri="f74b6f77-523d-4240-b877-ebe3d0308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3ECF6-C7DA-41FA-BF04-7E921B0A5D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C0536-D1AB-4914-BF6D-134E05C4EF6D}"/>
</file>

<file path=docProps/app.xml><?xml version="1.0" encoding="utf-8"?>
<Properties xmlns="http://schemas.openxmlformats.org/officeDocument/2006/extended-properties" xmlns:vt="http://schemas.openxmlformats.org/officeDocument/2006/docPropsVTypes">
  <Template>VV_kiri</Template>
  <TotalTime>38</TotalTime>
  <Pages>1</Pages>
  <Words>105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Mägi | Haljala vald</dc:creator>
  <cp:keywords/>
  <dc:description/>
  <cp:lastModifiedBy>Lea Mägi | Haljala vald</cp:lastModifiedBy>
  <cp:revision>21</cp:revision>
  <cp:lastPrinted>2022-03-08T11:13:00Z</cp:lastPrinted>
  <dcterms:created xsi:type="dcterms:W3CDTF">2026-10-02T13:30:00Z</dcterms:created>
  <dcterms:modified xsi:type="dcterms:W3CDTF">2026-10-21T15:39:00Z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0x010100EB45EB2F432D8B4FB5E9A2BD98328908</vt:lpwstr>
  </property>
  <property fmtid="{D5CDD505-2E9C-101B-9397-08002B2CF9AE}" pid="3" name="MediaServiceImageTags">
    <vt:lpwstr/>
  </property>
</Properties>
</file>